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D103D" w14:textId="77777777" w:rsidR="00A2313B" w:rsidRDefault="00000000">
      <w:pPr>
        <w:pStyle w:val="a9"/>
        <w:pageBreakBefore/>
        <w:spacing w:line="0" w:lineRule="atLeast"/>
        <w:jc w:val="center"/>
      </w:pPr>
      <w:r>
        <w:rPr>
          <w:rFonts w:ascii="標楷體" w:eastAsia="標楷體" w:hAnsi="標楷體"/>
          <w:sz w:val="32"/>
          <w:szCs w:val="32"/>
        </w:rPr>
        <w:t>新北市115年第十六</w:t>
      </w:r>
      <w:proofErr w:type="gramStart"/>
      <w:r>
        <w:rPr>
          <w:rFonts w:ascii="標楷體" w:eastAsia="標楷體" w:hAnsi="標楷體"/>
          <w:sz w:val="32"/>
          <w:szCs w:val="32"/>
        </w:rPr>
        <w:t>屆金志獎</w:t>
      </w:r>
      <w:proofErr w:type="gramEnd"/>
      <w:r>
        <w:rPr>
          <w:rFonts w:ascii="標楷體" w:eastAsia="標楷體" w:hAnsi="標楷體"/>
          <w:sz w:val="32"/>
          <w:szCs w:val="32"/>
        </w:rPr>
        <w:t>-</w:t>
      </w:r>
      <w:proofErr w:type="gramStart"/>
      <w:r>
        <w:rPr>
          <w:rFonts w:ascii="標楷體" w:eastAsia="標楷體" w:hAnsi="標楷體"/>
          <w:sz w:val="32"/>
          <w:szCs w:val="32"/>
        </w:rPr>
        <w:t>績優志工</w:t>
      </w:r>
      <w:proofErr w:type="gramEnd"/>
      <w:r>
        <w:rPr>
          <w:rFonts w:ascii="標楷體" w:eastAsia="標楷體" w:hAnsi="標楷體"/>
          <w:sz w:val="32"/>
          <w:szCs w:val="32"/>
        </w:rPr>
        <w:t>暨團隊表揚典禮</w:t>
      </w:r>
    </w:p>
    <w:p w14:paraId="4584BC9E" w14:textId="77777777" w:rsidR="00A2313B" w:rsidRDefault="00000000">
      <w:pPr>
        <w:pStyle w:val="a9"/>
        <w:spacing w:line="0" w:lineRule="atLeast"/>
        <w:jc w:val="center"/>
      </w:pPr>
      <w:r>
        <w:rPr>
          <w:rFonts w:ascii="標楷體" w:eastAsia="標楷體" w:hAnsi="標楷體"/>
          <w:sz w:val="32"/>
          <w:szCs w:val="32"/>
        </w:rPr>
        <w:t>受獎人員出席狀況調查表</w:t>
      </w:r>
    </w:p>
    <w:tbl>
      <w:tblPr>
        <w:tblW w:w="10788" w:type="dxa"/>
        <w:jc w:val="center"/>
        <w:tblLayout w:type="fixed"/>
        <w:tblLook w:val="0000" w:firstRow="0" w:lastRow="0" w:firstColumn="0" w:lastColumn="0" w:noHBand="0" w:noVBand="0"/>
      </w:tblPr>
      <w:tblGrid>
        <w:gridCol w:w="1743"/>
        <w:gridCol w:w="3238"/>
        <w:gridCol w:w="1695"/>
        <w:gridCol w:w="4112"/>
      </w:tblGrid>
      <w:tr w:rsidR="00A2313B" w14:paraId="27EA08B6" w14:textId="77777777" w:rsidTr="00570ADB">
        <w:trPr>
          <w:trHeight w:val="842"/>
          <w:jc w:val="center"/>
        </w:trPr>
        <w:tc>
          <w:tcPr>
            <w:tcW w:w="17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44C5AE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志願服務運用單位</w:t>
            </w:r>
          </w:p>
        </w:tc>
        <w:tc>
          <w:tcPr>
            <w:tcW w:w="3238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60543E" w14:textId="77777777" w:rsidR="00A2313B" w:rsidRDefault="00A2313B">
            <w:pPr>
              <w:pStyle w:val="a9"/>
              <w:spacing w:line="440" w:lineRule="exact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</w:p>
        </w:tc>
        <w:tc>
          <w:tcPr>
            <w:tcW w:w="1695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8C928F" w14:textId="77777777" w:rsidR="00A2313B" w:rsidRDefault="00000000" w:rsidP="00570ADB">
            <w:pPr>
              <w:pStyle w:val="a9"/>
              <w:widowControl/>
              <w:jc w:val="center"/>
            </w:pPr>
            <w:r>
              <w:rPr>
                <w:rFonts w:ascii="標楷體" w:eastAsia="標楷體" w:hAnsi="標楷體"/>
                <w:sz w:val="28"/>
                <w:szCs w:val="28"/>
              </w:rPr>
              <w:t>填表人姓名</w:t>
            </w:r>
          </w:p>
        </w:tc>
        <w:tc>
          <w:tcPr>
            <w:tcW w:w="4112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0EDF4F18" w14:textId="77777777" w:rsidR="00A2313B" w:rsidRDefault="00A2313B">
            <w:pPr>
              <w:pStyle w:val="a9"/>
              <w:spacing w:line="44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313B" w14:paraId="391D366A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585D0269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E-mail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3325D40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3E301154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電話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55159C62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313B" w14:paraId="422FA5DD" w14:textId="77777777" w:rsidTr="00570ADB">
        <w:trPr>
          <w:trHeight w:val="1616"/>
          <w:jc w:val="center"/>
        </w:trPr>
        <w:tc>
          <w:tcPr>
            <w:tcW w:w="17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D600B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受獎獎項1</w:t>
            </w:r>
          </w:p>
          <w:p w14:paraId="6C1A502C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</w:rPr>
              <w:t>（編號詳見受獎名冊序欄）</w:t>
            </w:r>
          </w:p>
        </w:tc>
        <w:tc>
          <w:tcPr>
            <w:tcW w:w="493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82A171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□特殊貢獻獎：</w:t>
            </w:r>
            <w:r>
              <w:rPr>
                <w:rFonts w:ascii="標楷體" w:eastAsia="標楷體" w:hAnsi="標楷體"/>
                <w:sz w:val="28"/>
                <w:szCs w:val="28"/>
              </w:rPr>
              <w:t>編號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　　　　　　  </w:t>
            </w:r>
          </w:p>
          <w:p w14:paraId="567856D3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□績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　  </w:t>
            </w:r>
          </w:p>
          <w:p w14:paraId="61A7B045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耆心獎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青心獎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</w:p>
          <w:p w14:paraId="79223C2D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</w:rPr>
              <w:t>家庭</w:t>
            </w:r>
            <w:r>
              <w:rPr>
                <w:rFonts w:ascii="標楷體" w:eastAsia="標楷體" w:hAnsi="標楷體"/>
                <w:sz w:val="28"/>
                <w:szCs w:val="28"/>
              </w:rPr>
              <w:t>獎：編號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</w:t>
            </w:r>
          </w:p>
        </w:tc>
        <w:tc>
          <w:tcPr>
            <w:tcW w:w="41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316B86E1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1.□出席</w:t>
            </w:r>
          </w:p>
          <w:p w14:paraId="05223B63" w14:textId="77777777" w:rsidR="00A2313B" w:rsidRDefault="00000000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2.本人無法出席</w:t>
            </w:r>
          </w:p>
          <w:p w14:paraId="0D4CE9AF" w14:textId="77777777" w:rsidR="00A2313B" w:rsidRDefault="00000000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□代理人上台代領(備註2)</w:t>
            </w:r>
          </w:p>
          <w:p w14:paraId="5AAD9233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□無上台，僅台下代領(備註3)</w:t>
            </w:r>
          </w:p>
          <w:p w14:paraId="4FCE8E23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□無人代領，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同意獎項當天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不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帶去現場</w:t>
            </w:r>
            <w:r>
              <w:rPr>
                <w:rFonts w:ascii="標楷體" w:eastAsia="標楷體" w:hAnsi="標楷體"/>
                <w:sz w:val="28"/>
                <w:szCs w:val="28"/>
              </w:rPr>
              <w:t>，事後交給單位(備註4)</w:t>
            </w:r>
          </w:p>
        </w:tc>
      </w:tr>
      <w:tr w:rsidR="00A2313B" w14:paraId="405B5BD3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ADE43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受獎人姓名</w:t>
            </w:r>
          </w:p>
        </w:tc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D750D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9F03CDA" w14:textId="77777777" w:rsidR="00A2313B" w:rsidRDefault="00A2313B"/>
        </w:tc>
      </w:tr>
      <w:tr w:rsidR="00A2313B" w14:paraId="180C38DE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DE8552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6231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CF5FA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行動電話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20953B2F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313B" w14:paraId="02B2965D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27EE63DF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陪同(觀禮)人數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F7A1B37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>人(每位受獎人之陪同人數最多3人)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0A731431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特殊需求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7BDA59C3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</w:rPr>
              <w:t>（如行動不便須攙扶、乘坐輪椅等，請說明）</w:t>
            </w:r>
          </w:p>
        </w:tc>
      </w:tr>
      <w:tr w:rsidR="00A2313B" w14:paraId="38F4B519" w14:textId="77777777" w:rsidTr="00570ADB">
        <w:trPr>
          <w:trHeight w:val="1720"/>
          <w:jc w:val="center"/>
        </w:trPr>
        <w:tc>
          <w:tcPr>
            <w:tcW w:w="17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F1F77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受獎獎項2</w:t>
            </w:r>
          </w:p>
          <w:p w14:paraId="48A6DC1E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</w:rPr>
              <w:t>（編號詳見受獎名冊序欄）</w:t>
            </w:r>
          </w:p>
        </w:tc>
        <w:tc>
          <w:tcPr>
            <w:tcW w:w="493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74B1B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□特殊貢獻獎：</w:t>
            </w:r>
            <w:r>
              <w:rPr>
                <w:rFonts w:ascii="標楷體" w:eastAsia="標楷體" w:hAnsi="標楷體"/>
                <w:sz w:val="28"/>
                <w:szCs w:val="28"/>
              </w:rPr>
              <w:t>編號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　　　　　　  </w:t>
            </w:r>
          </w:p>
          <w:p w14:paraId="63E92D56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□績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　  </w:t>
            </w:r>
          </w:p>
          <w:p w14:paraId="037D36FB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耆心獎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青心獎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</w:p>
          <w:p w14:paraId="75B2DC86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家庭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獎：編號　　　　　</w:t>
            </w:r>
          </w:p>
        </w:tc>
        <w:tc>
          <w:tcPr>
            <w:tcW w:w="41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69C2FA5C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1.□出席</w:t>
            </w:r>
          </w:p>
          <w:p w14:paraId="780B9B06" w14:textId="77777777" w:rsidR="00A2313B" w:rsidRDefault="00000000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2.本人無法出席</w:t>
            </w:r>
          </w:p>
          <w:p w14:paraId="70471BD4" w14:textId="77777777" w:rsidR="00A2313B" w:rsidRDefault="00000000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□代理人上台代領(備註2)</w:t>
            </w:r>
          </w:p>
          <w:p w14:paraId="73038E85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□無上台，僅台下代領(備註3)</w:t>
            </w:r>
          </w:p>
          <w:p w14:paraId="6A7F83EB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□無人代領，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同意獎項當天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不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帶去現場</w:t>
            </w:r>
            <w:r>
              <w:rPr>
                <w:rFonts w:ascii="標楷體" w:eastAsia="標楷體" w:hAnsi="標楷體"/>
                <w:sz w:val="28"/>
                <w:szCs w:val="28"/>
              </w:rPr>
              <w:t>，事後交給單位(備註4)</w:t>
            </w:r>
          </w:p>
        </w:tc>
      </w:tr>
      <w:tr w:rsidR="00A2313B" w14:paraId="35901041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45B0C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受獎人姓名</w:t>
            </w:r>
          </w:p>
        </w:tc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B5A277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7A269787" w14:textId="77777777" w:rsidR="00A2313B" w:rsidRDefault="00A2313B"/>
        </w:tc>
      </w:tr>
      <w:tr w:rsidR="00A2313B" w14:paraId="252193F7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CC4AFA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654FF5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93CA7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行動電話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458938F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313B" w14:paraId="2E9B5676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14363B5B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陪同(觀禮)人數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7F8FD69D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>人(每位受獎人之陪同人數最多3人)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</w:tcPr>
          <w:p w14:paraId="4C294CF4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特殊需求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</w:tcPr>
          <w:p w14:paraId="677A19A9" w14:textId="77777777" w:rsidR="00A2313B" w:rsidRDefault="00000000">
            <w:pPr>
              <w:pStyle w:val="a9"/>
              <w:spacing w:line="440" w:lineRule="exact"/>
            </w:pP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如：行動不便須攙扶、乘坐輪椅等，請說明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</w:p>
          <w:p w14:paraId="52374D3F" w14:textId="77777777" w:rsidR="00A2313B" w:rsidRDefault="00A2313B">
            <w:pPr>
              <w:pStyle w:val="a9"/>
              <w:spacing w:line="440" w:lineRule="exact"/>
            </w:pPr>
          </w:p>
        </w:tc>
      </w:tr>
      <w:tr w:rsidR="00A2313B" w14:paraId="648500FB" w14:textId="77777777" w:rsidTr="00570ADB">
        <w:trPr>
          <w:jc w:val="center"/>
        </w:trPr>
        <w:tc>
          <w:tcPr>
            <w:tcW w:w="1743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50A7EA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受獎獎項3</w:t>
            </w:r>
          </w:p>
          <w:p w14:paraId="69467494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</w:rPr>
              <w:t>（編號詳見受獎名冊序欄）</w:t>
            </w:r>
          </w:p>
        </w:tc>
        <w:tc>
          <w:tcPr>
            <w:tcW w:w="4933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330ED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□特殊貢獻獎：</w:t>
            </w:r>
            <w:r>
              <w:rPr>
                <w:rFonts w:ascii="標楷體" w:eastAsia="標楷體" w:hAnsi="標楷體"/>
                <w:sz w:val="28"/>
                <w:szCs w:val="28"/>
              </w:rPr>
              <w:t>編號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　　　　　　  </w:t>
            </w:r>
          </w:p>
          <w:p w14:paraId="62A8C1CC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□績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　  </w:t>
            </w:r>
          </w:p>
          <w:p w14:paraId="7F1F96CE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耆心獎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青心獎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</w:p>
          <w:p w14:paraId="79E96C05" w14:textId="77777777" w:rsidR="00A2313B" w:rsidRDefault="00000000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家庭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獎：編號　　　　　</w:t>
            </w:r>
          </w:p>
        </w:tc>
        <w:tc>
          <w:tcPr>
            <w:tcW w:w="4112" w:type="dxa"/>
            <w:vMerge w:val="restar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B3A95CE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1.□出席</w:t>
            </w:r>
          </w:p>
          <w:p w14:paraId="3191CF1C" w14:textId="77777777" w:rsidR="00A2313B" w:rsidRDefault="00000000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2.本人無法出席</w:t>
            </w:r>
          </w:p>
          <w:p w14:paraId="41C345C1" w14:textId="77777777" w:rsidR="00A2313B" w:rsidRDefault="00000000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□代理人上台代領(備註2)</w:t>
            </w:r>
          </w:p>
          <w:p w14:paraId="7B57DC1E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□無上台，僅台下代領(備註3)</w:t>
            </w:r>
          </w:p>
          <w:p w14:paraId="74A47763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□無人代領，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同意獎項當天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不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帶去現場</w:t>
            </w:r>
            <w:r>
              <w:rPr>
                <w:rFonts w:ascii="標楷體" w:eastAsia="標楷體" w:hAnsi="標楷體"/>
                <w:sz w:val="28"/>
                <w:szCs w:val="28"/>
              </w:rPr>
              <w:t>，事後交給單位(備註4)</w:t>
            </w:r>
          </w:p>
        </w:tc>
      </w:tr>
      <w:tr w:rsidR="00A2313B" w14:paraId="6956384D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38C4D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受獎人姓名</w:t>
            </w:r>
          </w:p>
        </w:tc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AA4E20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1283E789" w14:textId="77777777" w:rsidR="00A2313B" w:rsidRDefault="00A2313B"/>
        </w:tc>
      </w:tr>
      <w:tr w:rsidR="00A2313B" w14:paraId="4C4A9DC8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BAD165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FC6FD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1B3B2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行動電話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</w:tcPr>
          <w:p w14:paraId="55D7A10F" w14:textId="77777777" w:rsidR="00A2313B" w:rsidRDefault="00A2313B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2313B" w14:paraId="59C4E4EB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6593D99F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陪同(觀禮)</w:t>
            </w: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人數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74108C0A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lastRenderedPageBreak/>
              <w:t xml:space="preserve">　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>人(每位受獎</w:t>
            </w: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人之陪同人數最多3人)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39D94F53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特殊需求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  <w:shd w:val="clear" w:color="auto" w:fill="auto"/>
          </w:tcPr>
          <w:p w14:paraId="60C4E803" w14:textId="77777777" w:rsidR="00A2313B" w:rsidRDefault="00000000">
            <w:pPr>
              <w:pStyle w:val="a9"/>
              <w:spacing w:line="440" w:lineRule="exact"/>
            </w:pP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如：行動不便須攙扶、乘坐輪椅</w:t>
            </w:r>
          </w:p>
          <w:p w14:paraId="7D059227" w14:textId="77777777" w:rsidR="00A2313B" w:rsidRDefault="00000000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</w:rPr>
              <w:lastRenderedPageBreak/>
              <w:t>等，請說明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</w:p>
        </w:tc>
      </w:tr>
      <w:tr w:rsidR="00570ADB" w14:paraId="134434B5" w14:textId="77777777" w:rsidTr="00570ADB">
        <w:trPr>
          <w:jc w:val="center"/>
        </w:trPr>
        <w:tc>
          <w:tcPr>
            <w:tcW w:w="17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4F23D1" w14:textId="4963366C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受獎獎項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  <w:p w14:paraId="031E0B9B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</w:rPr>
              <w:t>（編號詳見受獎名冊序欄）</w:t>
            </w:r>
          </w:p>
        </w:tc>
        <w:tc>
          <w:tcPr>
            <w:tcW w:w="4933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AFE465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□特殊貢獻獎：</w:t>
            </w:r>
            <w:r>
              <w:rPr>
                <w:rFonts w:ascii="標楷體" w:eastAsia="標楷體" w:hAnsi="標楷體"/>
                <w:sz w:val="28"/>
                <w:szCs w:val="28"/>
              </w:rPr>
              <w:t>編號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　　　　　　  </w:t>
            </w:r>
          </w:p>
          <w:p w14:paraId="20D9BB2E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□績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　  </w:t>
            </w:r>
          </w:p>
          <w:p w14:paraId="5BEE9EF0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耆心獎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青心獎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</w:p>
          <w:p w14:paraId="6C54451C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家庭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獎：編號　　　　　</w:t>
            </w:r>
          </w:p>
        </w:tc>
        <w:tc>
          <w:tcPr>
            <w:tcW w:w="411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3D82AFF7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1.□出席</w:t>
            </w:r>
          </w:p>
          <w:p w14:paraId="59A56CAC" w14:textId="77777777" w:rsidR="00570ADB" w:rsidRDefault="00570ADB" w:rsidP="00983E6E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2.本人無法出席</w:t>
            </w:r>
          </w:p>
          <w:p w14:paraId="3A46E970" w14:textId="77777777" w:rsidR="00570ADB" w:rsidRDefault="00570ADB" w:rsidP="00983E6E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□代理人上台代領(備註2)</w:t>
            </w:r>
          </w:p>
          <w:p w14:paraId="4D763731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□無上台，僅台下代領(備註3)</w:t>
            </w:r>
          </w:p>
          <w:p w14:paraId="4B3033E8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□無人代領，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同意獎項當天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不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帶去現場</w:t>
            </w:r>
            <w:r>
              <w:rPr>
                <w:rFonts w:ascii="標楷體" w:eastAsia="標楷體" w:hAnsi="標楷體"/>
                <w:sz w:val="28"/>
                <w:szCs w:val="28"/>
              </w:rPr>
              <w:t>，事後交給單位(備註4)</w:t>
            </w:r>
          </w:p>
        </w:tc>
      </w:tr>
      <w:tr w:rsidR="00570ADB" w14:paraId="43F512C2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6CD09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受獎人姓名</w:t>
            </w:r>
          </w:p>
        </w:tc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49E79" w14:textId="77777777" w:rsidR="00570ADB" w:rsidRDefault="00570ADB" w:rsidP="00983E6E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2E105762" w14:textId="77777777" w:rsidR="00570ADB" w:rsidRDefault="00570ADB" w:rsidP="00983E6E"/>
        </w:tc>
      </w:tr>
      <w:tr w:rsidR="00570ADB" w14:paraId="0599FFC7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DD733F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9AF866" w14:textId="77777777" w:rsidR="00570ADB" w:rsidRDefault="00570ADB" w:rsidP="00983E6E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849F3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行動電話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7F79FADD" w14:textId="77777777" w:rsidR="00570ADB" w:rsidRDefault="00570ADB" w:rsidP="00983E6E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70ADB" w14:paraId="3BBA1759" w14:textId="77777777" w:rsidTr="00570ADB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7FF622C5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陪同(觀禮)人數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20A0E996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>人(每位受獎人之陪同人數最多3人)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82DE972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特殊需求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74619EF7" w14:textId="77777777" w:rsidR="00570ADB" w:rsidRDefault="00570ADB" w:rsidP="00983E6E">
            <w:pPr>
              <w:pStyle w:val="a9"/>
              <w:spacing w:line="440" w:lineRule="exact"/>
            </w:pP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如：行動不便須攙扶、乘坐輪椅</w:t>
            </w:r>
          </w:p>
          <w:p w14:paraId="601C60CA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</w:rPr>
              <w:t>等，請說明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</w:p>
        </w:tc>
      </w:tr>
      <w:tr w:rsidR="00570ADB" w14:paraId="0156DEB0" w14:textId="77777777" w:rsidTr="00983E6E">
        <w:trPr>
          <w:jc w:val="center"/>
        </w:trPr>
        <w:tc>
          <w:tcPr>
            <w:tcW w:w="1743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9ABAD" w14:textId="3054D4EE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受獎獎項</w:t>
            </w:r>
            <w:r w:rsidR="001740C2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</w:p>
          <w:p w14:paraId="321BF31A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</w:rPr>
              <w:t>（編號詳見受獎名冊序欄）</w:t>
            </w:r>
          </w:p>
        </w:tc>
        <w:tc>
          <w:tcPr>
            <w:tcW w:w="4933" w:type="dxa"/>
            <w:gridSpan w:val="2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49EB75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□特殊貢獻獎：</w:t>
            </w:r>
            <w:r>
              <w:rPr>
                <w:rFonts w:ascii="標楷體" w:eastAsia="標楷體" w:hAnsi="標楷體"/>
                <w:sz w:val="28"/>
                <w:szCs w:val="28"/>
              </w:rPr>
              <w:t>編號</w:t>
            </w: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 xml:space="preserve">　　　　　　  </w:t>
            </w:r>
          </w:p>
          <w:p w14:paraId="2FDADE7E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□績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優志工獎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　  </w:t>
            </w:r>
          </w:p>
          <w:p w14:paraId="7A964C54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耆心獎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  <w:r>
              <w:rPr>
                <w:rFonts w:ascii="標楷體" w:eastAsia="標楷體" w:hAnsi="標楷體"/>
                <w:b/>
                <w:sz w:val="28"/>
                <w:szCs w:val="28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</w:rPr>
              <w:t>青心獎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：編號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  　      </w:t>
            </w:r>
          </w:p>
          <w:p w14:paraId="72FB3A6F" w14:textId="77777777" w:rsidR="00570ADB" w:rsidRDefault="00570ADB" w:rsidP="00983E6E">
            <w:pPr>
              <w:pStyle w:val="a9"/>
              <w:spacing w:line="400" w:lineRule="exact"/>
            </w:pPr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□</w:t>
            </w:r>
            <w:proofErr w:type="gramStart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績優志工</w:t>
            </w:r>
            <w:proofErr w:type="gramEnd"/>
            <w:r>
              <w:rPr>
                <w:rFonts w:ascii="標楷體" w:eastAsia="標楷體" w:hAnsi="標楷體"/>
                <w:b/>
                <w:sz w:val="28"/>
                <w:szCs w:val="28"/>
                <w:u w:val="single"/>
              </w:rPr>
              <w:t>家庭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獎：編號　　　　　</w:t>
            </w:r>
          </w:p>
        </w:tc>
        <w:tc>
          <w:tcPr>
            <w:tcW w:w="4112" w:type="dxa"/>
            <w:vMerge w:val="restar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5F2391E5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1.□出席</w:t>
            </w:r>
          </w:p>
          <w:p w14:paraId="72A0F1BA" w14:textId="77777777" w:rsidR="00570ADB" w:rsidRDefault="00570ADB" w:rsidP="00983E6E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2.本人無法出席</w:t>
            </w:r>
          </w:p>
          <w:p w14:paraId="23667039" w14:textId="77777777" w:rsidR="00570ADB" w:rsidRDefault="00570ADB" w:rsidP="00983E6E">
            <w:pPr>
              <w:pStyle w:val="a9"/>
              <w:widowControl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□代理人上台代領(備註2)</w:t>
            </w:r>
          </w:p>
          <w:p w14:paraId="2BEBF3BB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□無上台，僅台下代領(備註3)</w:t>
            </w:r>
          </w:p>
          <w:p w14:paraId="15F2092E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□無人代領，</w:t>
            </w: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同意獎項當天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不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帶去現場</w:t>
            </w:r>
            <w:r>
              <w:rPr>
                <w:rFonts w:ascii="標楷體" w:eastAsia="標楷體" w:hAnsi="標楷體"/>
                <w:sz w:val="28"/>
                <w:szCs w:val="28"/>
              </w:rPr>
              <w:t>，事後交給單位(備註4)</w:t>
            </w:r>
          </w:p>
        </w:tc>
      </w:tr>
      <w:tr w:rsidR="00570ADB" w14:paraId="6F8B9238" w14:textId="77777777" w:rsidTr="00983E6E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9C985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受獎人姓名</w:t>
            </w:r>
          </w:p>
        </w:tc>
        <w:tc>
          <w:tcPr>
            <w:tcW w:w="4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ED61" w14:textId="77777777" w:rsidR="00570ADB" w:rsidRDefault="00570ADB" w:rsidP="00983E6E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112" w:type="dxa"/>
            <w:vMerge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0A335D36" w14:textId="77777777" w:rsidR="00570ADB" w:rsidRDefault="00570ADB" w:rsidP="00983E6E"/>
        </w:tc>
      </w:tr>
      <w:tr w:rsidR="00570ADB" w14:paraId="53F576D7" w14:textId="77777777" w:rsidTr="00983E6E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5519F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聯絡電話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C93487" w14:textId="77777777" w:rsidR="00570ADB" w:rsidRDefault="00570ADB" w:rsidP="00983E6E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0EADE" w14:textId="77777777" w:rsidR="00570ADB" w:rsidRDefault="00570ADB" w:rsidP="00983E6E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行動電話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14:paraId="716F3FF4" w14:textId="77777777" w:rsidR="00570ADB" w:rsidRDefault="00570ADB" w:rsidP="00983E6E">
            <w:pPr>
              <w:pStyle w:val="a9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70ADB" w14:paraId="1FC7216D" w14:textId="77777777" w:rsidTr="00983E6E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0ADCF20C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陪同(觀禮)人數</w:t>
            </w:r>
          </w:p>
        </w:tc>
        <w:tc>
          <w:tcPr>
            <w:tcW w:w="32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593E64F7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 xml:space="preserve">　　　　　</w:t>
            </w:r>
            <w:r>
              <w:rPr>
                <w:rFonts w:ascii="標楷體" w:eastAsia="標楷體" w:hAnsi="標楷體"/>
                <w:sz w:val="28"/>
                <w:szCs w:val="28"/>
              </w:rPr>
              <w:t>人(每位受獎人之陪同人數最多3人)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shd w:val="clear" w:color="auto" w:fill="auto"/>
          </w:tcPr>
          <w:p w14:paraId="49B430D2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  <w:sz w:val="28"/>
                <w:szCs w:val="28"/>
              </w:rPr>
              <w:t>特殊需求</w:t>
            </w:r>
          </w:p>
        </w:tc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20C1C102" w14:textId="77777777" w:rsidR="00570ADB" w:rsidRDefault="00570ADB" w:rsidP="00983E6E">
            <w:pPr>
              <w:pStyle w:val="a9"/>
              <w:spacing w:line="440" w:lineRule="exact"/>
            </w:pPr>
            <w:proofErr w:type="gramStart"/>
            <w:r>
              <w:rPr>
                <w:rFonts w:ascii="標楷體" w:eastAsia="標楷體" w:hAnsi="標楷體"/>
              </w:rPr>
              <w:t>（</w:t>
            </w:r>
            <w:proofErr w:type="gramEnd"/>
            <w:r>
              <w:rPr>
                <w:rFonts w:ascii="標楷體" w:eastAsia="標楷體" w:hAnsi="標楷體"/>
              </w:rPr>
              <w:t>如：行動不便須攙扶、乘坐輪椅</w:t>
            </w:r>
          </w:p>
          <w:p w14:paraId="44161F9A" w14:textId="77777777" w:rsidR="00570ADB" w:rsidRDefault="00570ADB" w:rsidP="00983E6E">
            <w:pPr>
              <w:pStyle w:val="a9"/>
              <w:spacing w:line="440" w:lineRule="exact"/>
            </w:pPr>
            <w:r>
              <w:rPr>
                <w:rFonts w:ascii="標楷體" w:eastAsia="標楷體" w:hAnsi="標楷體"/>
              </w:rPr>
              <w:t>等，請說明</w:t>
            </w:r>
            <w:proofErr w:type="gramStart"/>
            <w:r>
              <w:rPr>
                <w:rFonts w:ascii="標楷體" w:eastAsia="標楷體" w:hAnsi="標楷體"/>
              </w:rPr>
              <w:t>）</w:t>
            </w:r>
            <w:proofErr w:type="gramEnd"/>
          </w:p>
        </w:tc>
      </w:tr>
    </w:tbl>
    <w:p w14:paraId="61648161" w14:textId="77777777" w:rsidR="001740C2" w:rsidRDefault="001740C2">
      <w:pPr>
        <w:pStyle w:val="a9"/>
        <w:spacing w:line="400" w:lineRule="exact"/>
        <w:rPr>
          <w:rFonts w:ascii="標楷體" w:eastAsia="標楷體" w:hAnsi="標楷體"/>
          <w:sz w:val="28"/>
          <w:szCs w:val="28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743"/>
        <w:gridCol w:w="9040"/>
      </w:tblGrid>
      <w:tr w:rsidR="00A2313B" w14:paraId="55390D9C" w14:textId="77777777">
        <w:trPr>
          <w:jc w:val="center"/>
        </w:trPr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E4201" w14:textId="77777777" w:rsidR="00A2313B" w:rsidRDefault="00000000">
            <w:pPr>
              <w:pStyle w:val="a9"/>
            </w:pPr>
            <w:r>
              <w:rPr>
                <w:rFonts w:ascii="標楷體" w:eastAsia="標楷體" w:hAnsi="標楷體"/>
                <w:sz w:val="28"/>
                <w:szCs w:val="28"/>
              </w:rPr>
              <w:t>備註</w:t>
            </w:r>
          </w:p>
        </w:tc>
        <w:tc>
          <w:tcPr>
            <w:tcW w:w="9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A70525" w14:textId="77777777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  <w:textAlignment w:val="baseline"/>
            </w:pP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金心獎、銀心獎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及銅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心獎因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獲獎人數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眾多，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場地容納空間有限，無法於當天一併頒授，典禮結束後將另通知領取時間，請各運用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單位代於公開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場合頒發，請見諒！</w:t>
            </w:r>
          </w:p>
          <w:p w14:paraId="529BC7BD" w14:textId="77777777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如受獎人無法前來，而派代理人出席上台代領，代理人請以「受獎人姓名」進行報到，每位上台代領人僅能協助1位受獎人上台代領。</w:t>
            </w:r>
          </w:p>
          <w:p w14:paraId="3D4A7C38" w14:textId="77777777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如受獎人無法前來、無上台代領人，而僅由他人(例如督導或其他受獎人)協助當天將獎項帶回者，請至舞台下台處找工作人員領取及簽名。</w:t>
            </w:r>
          </w:p>
          <w:p w14:paraId="6D8C5306" w14:textId="77777777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如登記「無法出席及無人代領」者，請注意獎項當天不會帶去現場!也無法當場安排上台領獎！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採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事後連同金心、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銀心及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  <w:u w:val="single"/>
              </w:rPr>
              <w:t>銅心獎勵共同轉交給局處或單位之方式，請見諒！</w:t>
            </w:r>
          </w:p>
          <w:p w14:paraId="3B59EF7C" w14:textId="77777777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</w:rPr>
              <w:t>為統計觀禮人數及安排座位與餐食，自行1人前來受獎者，陪同人數請填0(當日午餐請自理，因場內禁止飲食</w:t>
            </w:r>
            <w:r>
              <w:rPr>
                <w:rFonts w:ascii="新細明體" w:hAnsi="新細明體"/>
                <w:sz w:val="28"/>
                <w:szCs w:val="28"/>
              </w:rPr>
              <w:t>，</w:t>
            </w:r>
            <w:r>
              <w:rPr>
                <w:rFonts w:ascii="標楷體" w:eastAsia="標楷體" w:hAnsi="標楷體"/>
                <w:sz w:val="28"/>
                <w:szCs w:val="28"/>
              </w:rPr>
              <w:t>主辦單位於典禮後</w:t>
            </w:r>
            <w:proofErr w:type="gramStart"/>
            <w:r>
              <w:rPr>
                <w:rFonts w:ascii="標楷體" w:eastAsia="標楷體" w:hAnsi="標楷體"/>
                <w:sz w:val="28"/>
                <w:szCs w:val="28"/>
              </w:rPr>
              <w:t>提供蛋奶素餐</w:t>
            </w:r>
            <w:proofErr w:type="gramEnd"/>
            <w:r>
              <w:rPr>
                <w:rFonts w:ascii="標楷體" w:eastAsia="標楷體" w:hAnsi="標楷體"/>
                <w:sz w:val="28"/>
                <w:szCs w:val="28"/>
              </w:rPr>
              <w:t>點給與會人員)。</w:t>
            </w:r>
          </w:p>
          <w:p w14:paraId="04454DE1" w14:textId="77777777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</w:rPr>
              <w:t xml:space="preserve">陪同(觀禮人)請至「陪同(觀禮人)報到處」簽到，並按位置圖於陪同(觀禮人)區域自行入座。 </w:t>
            </w:r>
          </w:p>
          <w:p w14:paraId="71C95E71" w14:textId="496C757E" w:rsidR="00A2313B" w:rsidRDefault="00000000">
            <w:pPr>
              <w:pStyle w:val="a9"/>
              <w:numPr>
                <w:ilvl w:val="0"/>
                <w:numId w:val="1"/>
              </w:numPr>
              <w:tabs>
                <w:tab w:val="clear" w:pos="0"/>
                <w:tab w:val="left" w:pos="3"/>
              </w:tabs>
              <w:spacing w:line="400" w:lineRule="exact"/>
              <w:ind w:left="357" w:hanging="357"/>
            </w:pPr>
            <w:r>
              <w:rPr>
                <w:rFonts w:ascii="標楷體" w:eastAsia="標楷體" w:hAnsi="標楷體"/>
                <w:sz w:val="28"/>
                <w:szCs w:val="28"/>
              </w:rPr>
              <w:lastRenderedPageBreak/>
              <w:t>受獎人親友於頒獎期間請勿上台及於台前拍照，主辦單位有請專業攝影師幫每位獲獎志工拍照，照片約於1個月內整理完畢，</w:t>
            </w:r>
            <w:r w:rsidR="001740C2">
              <w:rPr>
                <w:rFonts w:ascii="標楷體" w:eastAsia="標楷體" w:hAnsi="標楷體" w:hint="eastAsia"/>
                <w:sz w:val="28"/>
                <w:szCs w:val="28"/>
              </w:rPr>
              <w:t>並刊登於</w:t>
            </w:r>
            <w:r>
              <w:rPr>
                <w:rFonts w:ascii="標楷體" w:eastAsia="標楷體" w:hAnsi="標楷體"/>
                <w:sz w:val="28"/>
                <w:szCs w:val="28"/>
              </w:rPr>
              <w:t>「新北市</w:t>
            </w:r>
            <w:r w:rsidR="001740C2">
              <w:rPr>
                <w:rFonts w:ascii="標楷體" w:eastAsia="標楷體" w:hAnsi="標楷體" w:hint="eastAsia"/>
                <w:sz w:val="28"/>
                <w:szCs w:val="28"/>
              </w:rPr>
              <w:t>政府志願服務資訊整合系統</w:t>
            </w:r>
            <w:r>
              <w:rPr>
                <w:rFonts w:ascii="標楷體" w:eastAsia="標楷體" w:hAnsi="標楷體"/>
                <w:sz w:val="28"/>
                <w:szCs w:val="28"/>
              </w:rPr>
              <w:t>」網站，請自行上網下載。</w:t>
            </w:r>
          </w:p>
        </w:tc>
      </w:tr>
    </w:tbl>
    <w:p w14:paraId="08CBFD8E" w14:textId="77777777" w:rsidR="00A2313B" w:rsidRDefault="00A2313B">
      <w:pPr>
        <w:pStyle w:val="a9"/>
        <w:spacing w:line="400" w:lineRule="exact"/>
        <w:rPr>
          <w:rFonts w:ascii="標楷體" w:eastAsia="標楷體" w:hAnsi="標楷體"/>
          <w:sz w:val="28"/>
          <w:szCs w:val="28"/>
        </w:rPr>
      </w:pPr>
    </w:p>
    <w:p w14:paraId="14CAE8EF" w14:textId="77777777" w:rsidR="00A2313B" w:rsidRDefault="00000000">
      <w:pPr>
        <w:pStyle w:val="a9"/>
        <w:spacing w:line="400" w:lineRule="exact"/>
      </w:pPr>
      <w:r>
        <w:rPr>
          <w:rFonts w:ascii="標楷體" w:eastAsia="標楷體" w:hAnsi="標楷體"/>
          <w:sz w:val="28"/>
          <w:szCs w:val="28"/>
        </w:rPr>
        <w:t>注意事項：</w:t>
      </w:r>
    </w:p>
    <w:p w14:paraId="6B525054" w14:textId="4F622F2A" w:rsidR="00570ADB" w:rsidRDefault="00000000">
      <w:pPr>
        <w:pStyle w:val="a9"/>
        <w:spacing w:line="400" w:lineRule="exact"/>
      </w:pPr>
      <w:r>
        <w:rPr>
          <w:rFonts w:ascii="標楷體" w:eastAsia="標楷體" w:hAnsi="標楷體"/>
          <w:b/>
          <w:sz w:val="28"/>
          <w:szCs w:val="28"/>
        </w:rPr>
        <w:t>請於11</w:t>
      </w:r>
      <w:r w:rsidR="00570ADB">
        <w:rPr>
          <w:rFonts w:ascii="標楷體" w:eastAsia="標楷體" w:hAnsi="標楷體" w:hint="eastAsia"/>
          <w:b/>
          <w:sz w:val="28"/>
          <w:szCs w:val="28"/>
        </w:rPr>
        <w:t>5</w:t>
      </w:r>
      <w:r>
        <w:rPr>
          <w:rFonts w:ascii="標楷體" w:eastAsia="標楷體" w:hAnsi="標楷體"/>
          <w:b/>
          <w:sz w:val="28"/>
          <w:szCs w:val="28"/>
        </w:rPr>
        <w:t>年</w:t>
      </w:r>
      <w:r w:rsidR="00570ADB">
        <w:rPr>
          <w:rFonts w:ascii="標楷體" w:eastAsia="標楷體" w:hAnsi="標楷體" w:hint="eastAsia"/>
          <w:b/>
          <w:sz w:val="28"/>
          <w:szCs w:val="28"/>
        </w:rPr>
        <w:t>9</w:t>
      </w:r>
      <w:r>
        <w:rPr>
          <w:rFonts w:ascii="標楷體" w:eastAsia="標楷體" w:hAnsi="標楷體"/>
          <w:b/>
          <w:sz w:val="28"/>
          <w:szCs w:val="28"/>
        </w:rPr>
        <w:t>月</w:t>
      </w:r>
      <w:r w:rsidR="00570ADB">
        <w:rPr>
          <w:rFonts w:ascii="標楷體" w:eastAsia="標楷體" w:hAnsi="標楷體" w:hint="eastAsia"/>
          <w:b/>
          <w:sz w:val="28"/>
          <w:szCs w:val="28"/>
        </w:rPr>
        <w:t>21</w:t>
      </w:r>
      <w:r>
        <w:rPr>
          <w:rFonts w:ascii="標楷體" w:eastAsia="標楷體" w:hAnsi="標楷體"/>
          <w:b/>
          <w:sz w:val="28"/>
          <w:szCs w:val="28"/>
        </w:rPr>
        <w:t>日(星期</w:t>
      </w:r>
      <w:r w:rsidR="00C7244B">
        <w:rPr>
          <w:rFonts w:ascii="標楷體" w:eastAsia="標楷體" w:hAnsi="標楷體" w:hint="eastAsia"/>
          <w:b/>
          <w:sz w:val="28"/>
          <w:szCs w:val="28"/>
        </w:rPr>
        <w:t>一</w:t>
      </w:r>
      <w:r>
        <w:rPr>
          <w:rFonts w:ascii="標楷體" w:eastAsia="標楷體" w:hAnsi="標楷體"/>
          <w:b/>
          <w:sz w:val="28"/>
          <w:szCs w:val="28"/>
        </w:rPr>
        <w:t>)</w:t>
      </w:r>
      <w:r>
        <w:rPr>
          <w:rFonts w:ascii="標楷體" w:eastAsia="標楷體" w:hAnsi="標楷體"/>
          <w:sz w:val="28"/>
          <w:szCs w:val="28"/>
        </w:rPr>
        <w:t>前傳真至(02)8965-0420或e-mail至A</w:t>
      </w:r>
      <w:r w:rsidR="00570ADB">
        <w:rPr>
          <w:rFonts w:ascii="標楷體" w:eastAsia="標楷體" w:hAnsi="標楷體" w:hint="eastAsia"/>
          <w:sz w:val="28"/>
          <w:szCs w:val="28"/>
        </w:rPr>
        <w:t>I9295</w:t>
      </w:r>
      <w:r>
        <w:rPr>
          <w:rFonts w:ascii="標楷體" w:eastAsia="標楷體" w:hAnsi="標楷體"/>
          <w:sz w:val="28"/>
          <w:szCs w:val="28"/>
        </w:rPr>
        <w:t>@ntpc.gov.tw</w:t>
      </w:r>
      <w:proofErr w:type="gramStart"/>
      <w:r>
        <w:rPr>
          <w:rFonts w:ascii="標楷體" w:eastAsia="標楷體" w:hAnsi="標楷體"/>
          <w:sz w:val="28"/>
          <w:szCs w:val="28"/>
        </w:rPr>
        <w:t>彙辦</w:t>
      </w:r>
      <w:proofErr w:type="gramEnd"/>
      <w:r>
        <w:rPr>
          <w:rFonts w:ascii="標楷體" w:eastAsia="標楷體" w:hAnsi="標楷體"/>
          <w:sz w:val="28"/>
          <w:szCs w:val="28"/>
        </w:rPr>
        <w:t>，傳真或e-mail後請務必來電(02)29603456分機</w:t>
      </w:r>
      <w:r w:rsidR="00570ADB">
        <w:rPr>
          <w:rFonts w:ascii="標楷體" w:eastAsia="標楷體" w:hAnsi="標楷體" w:hint="eastAsia"/>
          <w:sz w:val="28"/>
          <w:szCs w:val="28"/>
        </w:rPr>
        <w:t>5646</w:t>
      </w:r>
      <w:r>
        <w:rPr>
          <w:rFonts w:ascii="標楷體" w:eastAsia="標楷體" w:hAnsi="標楷體"/>
          <w:sz w:val="28"/>
          <w:szCs w:val="28"/>
        </w:rPr>
        <w:t>新北市政府社會局社區科</w:t>
      </w:r>
      <w:r w:rsidR="00570ADB">
        <w:rPr>
          <w:rFonts w:ascii="標楷體" w:eastAsia="標楷體" w:hAnsi="標楷體" w:hint="eastAsia"/>
          <w:sz w:val="28"/>
          <w:szCs w:val="28"/>
        </w:rPr>
        <w:t>洪沂瑩</w:t>
      </w:r>
      <w:r>
        <w:rPr>
          <w:rFonts w:ascii="標楷體" w:eastAsia="標楷體" w:hAnsi="標楷體"/>
          <w:sz w:val="28"/>
          <w:szCs w:val="28"/>
        </w:rPr>
        <w:t>小姐確認是否收到。</w:t>
      </w:r>
    </w:p>
    <w:sectPr w:rsidR="00570ADB">
      <w:pgSz w:w="11906" w:h="16838"/>
      <w:pgMar w:top="284" w:right="720" w:bottom="0" w:left="720" w:header="720" w:footer="720" w:gutter="0"/>
      <w:cols w:space="720"/>
      <w:docGrid w:type="lines" w:linePitch="600" w:charSpace="-204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9C33E0" w14:textId="77777777" w:rsidR="008A1D07" w:rsidRDefault="008A1D07" w:rsidP="00C7244B">
      <w:r>
        <w:separator/>
      </w:r>
    </w:p>
  </w:endnote>
  <w:endnote w:type="continuationSeparator" w:id="0">
    <w:p w14:paraId="78B2EF22" w14:textId="77777777" w:rsidR="008A1D07" w:rsidRDefault="008A1D07" w:rsidP="00C72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C0521" w14:textId="77777777" w:rsidR="008A1D07" w:rsidRDefault="008A1D07" w:rsidP="00C7244B">
      <w:r>
        <w:separator/>
      </w:r>
    </w:p>
  </w:footnote>
  <w:footnote w:type="continuationSeparator" w:id="0">
    <w:p w14:paraId="4F8C534C" w14:textId="77777777" w:rsidR="008A1D07" w:rsidRDefault="008A1D07" w:rsidP="00C72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ideographTraditional"/>
      <w:lvlText w:val="%2、"/>
      <w:lvlJc w:val="left"/>
      <w:pPr>
        <w:tabs>
          <w:tab w:val="num" w:pos="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4320" w:hanging="48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424421134">
    <w:abstractNumId w:val="0"/>
  </w:num>
  <w:num w:numId="2" w16cid:durableId="20481415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48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ADB"/>
    <w:rsid w:val="001740C2"/>
    <w:rsid w:val="00570ADB"/>
    <w:rsid w:val="006E4767"/>
    <w:rsid w:val="008A1D07"/>
    <w:rsid w:val="00A2313B"/>
    <w:rsid w:val="00C7244B"/>
    <w:rsid w:val="00D7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186B49C"/>
  <w15:chartTrackingRefBased/>
  <w15:docId w15:val="{6DCBA0F7-0D05-4B2D-9B2B-90ACC8193A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rFonts w:eastAsia="新細明體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頁首 字元"/>
    <w:rPr>
      <w:kern w:val="2"/>
    </w:rPr>
  </w:style>
  <w:style w:type="character" w:customStyle="1" w:styleId="a4">
    <w:name w:val="頁尾 字元"/>
    <w:rPr>
      <w:kern w:val="2"/>
    </w:rPr>
  </w:style>
  <w:style w:type="character" w:styleId="a5">
    <w:name w:val="Hyperlink"/>
    <w:rPr>
      <w:color w:val="000080"/>
      <w:u w:val="single"/>
    </w:rPr>
  </w:style>
  <w:style w:type="character" w:styleId="a6">
    <w:name w:val="FollowedHyperlink"/>
    <w:rPr>
      <w:color w:val="800080"/>
      <w:u w:val="single"/>
    </w:rPr>
  </w:style>
  <w:style w:type="character" w:customStyle="1" w:styleId="a7">
    <w:name w:val="註解方塊文字 字元"/>
    <w:rPr>
      <w:rFonts w:ascii="Calibri Light" w:eastAsia="新細明體" w:hAnsi="Calibri Light" w:cs="Times New Roman"/>
      <w:kern w:val="2"/>
      <w:sz w:val="18"/>
      <w:szCs w:val="18"/>
    </w:rPr>
  </w:style>
  <w:style w:type="character" w:customStyle="1" w:styleId="a8">
    <w:name w:val="未解析的提及項目"/>
    <w:rPr>
      <w:color w:val="605E5C"/>
      <w:shd w:val="clear" w:color="auto" w:fill="E1DFDD"/>
    </w:rPr>
  </w:style>
  <w:style w:type="character" w:customStyle="1" w:styleId="WWCharLFO3LVL1">
    <w:name w:val="WW_CharLFO3LVL1"/>
    <w:rPr>
      <w:rFonts w:ascii="標楷體" w:eastAsia="標楷體" w:hAnsi="標楷體" w:cs="Times New Roman"/>
    </w:rPr>
  </w:style>
  <w:style w:type="character" w:customStyle="1" w:styleId="WWCharLFO3LVL2">
    <w:name w:val="WW_CharLFO3LVL2"/>
    <w:rPr>
      <w:rFonts w:ascii="Wingdings" w:hAnsi="Wingdings"/>
    </w:rPr>
  </w:style>
  <w:style w:type="character" w:customStyle="1" w:styleId="WWCharLFO3LVL3">
    <w:name w:val="WW_CharLFO3LVL3"/>
    <w:rPr>
      <w:rFonts w:ascii="Wingdings" w:hAnsi="Wingdings"/>
    </w:rPr>
  </w:style>
  <w:style w:type="character" w:customStyle="1" w:styleId="WWCharLFO3LVL4">
    <w:name w:val="WW_CharLFO3LVL4"/>
    <w:rPr>
      <w:rFonts w:ascii="Wingdings" w:hAnsi="Wingdings"/>
    </w:rPr>
  </w:style>
  <w:style w:type="character" w:customStyle="1" w:styleId="WWCharLFO3LVL5">
    <w:name w:val="WW_CharLFO3LVL5"/>
    <w:rPr>
      <w:rFonts w:ascii="Wingdings" w:hAnsi="Wingdings"/>
    </w:rPr>
  </w:style>
  <w:style w:type="character" w:customStyle="1" w:styleId="WWCharLFO3LVL6">
    <w:name w:val="WW_CharLFO3LVL6"/>
    <w:rPr>
      <w:rFonts w:ascii="Wingdings" w:hAnsi="Wingdings"/>
    </w:rPr>
  </w:style>
  <w:style w:type="character" w:customStyle="1" w:styleId="WWCharLFO3LVL7">
    <w:name w:val="WW_CharLFO3LVL7"/>
    <w:rPr>
      <w:rFonts w:ascii="Wingdings" w:hAnsi="Wingdings"/>
    </w:rPr>
  </w:style>
  <w:style w:type="character" w:customStyle="1" w:styleId="WWCharLFO3LVL8">
    <w:name w:val="WW_CharLFO3LVL8"/>
    <w:rPr>
      <w:rFonts w:ascii="Wingdings" w:hAnsi="Wingdings"/>
    </w:rPr>
  </w:style>
  <w:style w:type="character" w:customStyle="1" w:styleId="WWCharLFO3LVL9">
    <w:name w:val="WW_CharLFO3LVL9"/>
    <w:rPr>
      <w:rFonts w:ascii="Wingdings" w:hAnsi="Wingdings"/>
    </w:rPr>
  </w:style>
  <w:style w:type="paragraph" w:styleId="a9">
    <w:name w:val="Body Text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</w:pPr>
    <w:rPr>
      <w:rFonts w:eastAsia="新細明體"/>
      <w:kern w:val="2"/>
      <w:sz w:val="24"/>
      <w:szCs w:val="24"/>
    </w:rPr>
  </w:style>
  <w:style w:type="paragraph" w:customStyle="1" w:styleId="aa">
    <w:name w:val="頁首與頁尾"/>
    <w:basedOn w:val="a"/>
    <w:pPr>
      <w:suppressLineNumbers/>
      <w:tabs>
        <w:tab w:val="center" w:pos="4819"/>
        <w:tab w:val="right" w:pos="9638"/>
      </w:tabs>
    </w:pPr>
  </w:style>
  <w:style w:type="paragraph" w:styleId="ab">
    <w:name w:val="header"/>
    <w:basedOn w:val="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c">
    <w:name w:val="footer"/>
    <w:basedOn w:val="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List Paragraph"/>
    <w:basedOn w:val="a9"/>
    <w:qFormat/>
    <w:pPr>
      <w:ind w:left="480"/>
    </w:pPr>
    <w:rPr>
      <w:rFonts w:ascii="Calibri" w:hAnsi="Calibri"/>
      <w:szCs w:val="22"/>
    </w:rPr>
  </w:style>
  <w:style w:type="paragraph" w:styleId="ae">
    <w:name w:val="Balloon Text"/>
    <w:basedOn w:val="a9"/>
    <w:rPr>
      <w:rFonts w:ascii="Calibri Light" w:hAnsi="Calibri Light"/>
      <w:sz w:val="18"/>
      <w:szCs w:val="18"/>
    </w:rPr>
  </w:style>
  <w:style w:type="paragraph" w:customStyle="1" w:styleId="af">
    <w:name w:val="表格內容"/>
    <w:basedOn w:val="a"/>
    <w:pPr>
      <w:suppressLineNumbers/>
    </w:pPr>
  </w:style>
  <w:style w:type="paragraph" w:customStyle="1" w:styleId="af0">
    <w:name w:val="表格標題"/>
    <w:basedOn w:val="a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114&#36215;-&#27778;&#29801;\&#37329;&#24535;&#29518;\115\10.&#20986;&#24109;&#35519;&#26597;\115&#37329;&#24535;&#29518;&#21463;&#29518;&#20154;&#21729;&#20986;&#24109;&#29376;&#27841;&#35519;&#26597;&#34920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115金志獎受獎人員出席狀況調查表.dot</Template>
  <TotalTime>62</TotalTime>
  <Pages>3</Pages>
  <Words>304</Words>
  <Characters>1733</Characters>
  <Application>Microsoft Office Word</Application>
  <DocSecurity>0</DocSecurity>
  <Lines>14</Lines>
  <Paragraphs>4</Paragraphs>
  <ScaleCrop>false</ScaleCrop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新北市115年度志願服務獎勵表揚受獎人員出席狀況調查表</dc:title>
  <dc:subject/>
  <dc:creator>洪沂瑩</dc:creator>
  <cp:keywords/>
  <cp:lastModifiedBy>洪沂瑩</cp:lastModifiedBy>
  <cp:revision>2</cp:revision>
  <cp:lastPrinted>1899-12-31T16:00:00Z</cp:lastPrinted>
  <dcterms:created xsi:type="dcterms:W3CDTF">2026-09-03T02:57:00Z</dcterms:created>
  <dcterms:modified xsi:type="dcterms:W3CDTF">2026-09-04T08:46:00Z</dcterms:modified>
</cp:coreProperties>
</file>